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5AF" w:rsidRPr="00CA4A44" w:rsidRDefault="004625AF" w:rsidP="003E669B">
      <w:pPr>
        <w:spacing w:after="0" w:line="240" w:lineRule="auto"/>
        <w:ind w:right="-850"/>
        <w:jc w:val="center"/>
        <w:rPr>
          <w:rFonts w:ascii="Times New Roman" w:hAnsi="Times New Roman"/>
          <w:b/>
          <w:sz w:val="28"/>
          <w:szCs w:val="28"/>
          <w:lang w:val="sr-Cyrl-CS" w:eastAsia="en-US"/>
        </w:rPr>
      </w:pPr>
      <w:r w:rsidRPr="00CA4A44">
        <w:rPr>
          <w:rFonts w:ascii="Times New Roman" w:hAnsi="Times New Roman"/>
          <w:b/>
          <w:sz w:val="28"/>
          <w:szCs w:val="28"/>
          <w:lang w:val="sr-Cyrl-CS" w:eastAsia="en-US"/>
        </w:rPr>
        <w:t>Информаци</w:t>
      </w:r>
      <w:r>
        <w:rPr>
          <w:rFonts w:ascii="Times New Roman" w:hAnsi="Times New Roman"/>
          <w:b/>
          <w:sz w:val="28"/>
          <w:szCs w:val="28"/>
          <w:lang w:val="sr-Cyrl-CS" w:eastAsia="en-US"/>
        </w:rPr>
        <w:t xml:space="preserve">я </w:t>
      </w:r>
      <w:r w:rsidRPr="00CA4A44">
        <w:rPr>
          <w:rFonts w:ascii="Times New Roman" w:hAnsi="Times New Roman"/>
          <w:b/>
          <w:sz w:val="28"/>
          <w:szCs w:val="28"/>
          <w:lang w:val="sr-Cyrl-CS" w:eastAsia="en-US"/>
        </w:rPr>
        <w:t>об итогах проведения мероприятий</w:t>
      </w:r>
    </w:p>
    <w:p w:rsidR="004625AF" w:rsidRPr="00CA4A44" w:rsidRDefault="004625AF" w:rsidP="002A4BD1">
      <w:pPr>
        <w:spacing w:after="0" w:line="240" w:lineRule="auto"/>
        <w:ind w:right="-850"/>
        <w:jc w:val="center"/>
        <w:rPr>
          <w:rFonts w:ascii="Times New Roman" w:hAnsi="Times New Roman"/>
          <w:b/>
          <w:sz w:val="28"/>
          <w:szCs w:val="28"/>
          <w:lang w:val="sr-Cyrl-CS" w:eastAsia="en-US"/>
        </w:rPr>
      </w:pPr>
      <w:r w:rsidRPr="00CA4A44">
        <w:rPr>
          <w:rFonts w:ascii="Times New Roman" w:hAnsi="Times New Roman"/>
          <w:b/>
          <w:sz w:val="28"/>
          <w:szCs w:val="28"/>
          <w:lang w:val="sr-Cyrl-CS" w:eastAsia="en-US"/>
        </w:rPr>
        <w:t>МБОУ „Верхнесыповская ООШ“</w:t>
      </w:r>
    </w:p>
    <w:p w:rsidR="004625AF" w:rsidRDefault="004625AF" w:rsidP="003E669B">
      <w:pPr>
        <w:spacing w:after="0" w:line="240" w:lineRule="auto"/>
        <w:ind w:right="-850"/>
        <w:jc w:val="center"/>
        <w:rPr>
          <w:rFonts w:ascii="Times New Roman" w:hAnsi="Times New Roman"/>
          <w:b/>
          <w:sz w:val="28"/>
          <w:szCs w:val="28"/>
          <w:lang w:val="sr-Cyrl-CS" w:eastAsia="en-US"/>
        </w:rPr>
      </w:pPr>
      <w:r w:rsidRPr="00CA4A44">
        <w:rPr>
          <w:rFonts w:ascii="Times New Roman" w:hAnsi="Times New Roman"/>
          <w:b/>
          <w:sz w:val="28"/>
          <w:szCs w:val="28"/>
          <w:lang w:val="sr-Cyrl-CS" w:eastAsia="en-US"/>
        </w:rPr>
        <w:t>приуроченных ко Дню солидарности</w:t>
      </w:r>
      <w:r>
        <w:rPr>
          <w:rFonts w:ascii="Times New Roman" w:hAnsi="Times New Roman"/>
          <w:b/>
          <w:sz w:val="28"/>
          <w:szCs w:val="28"/>
          <w:lang w:val="sr-Cyrl-CS" w:eastAsia="en-US"/>
        </w:rPr>
        <w:t xml:space="preserve"> </w:t>
      </w:r>
    </w:p>
    <w:p w:rsidR="004625AF" w:rsidRDefault="004625AF" w:rsidP="007904DB">
      <w:pPr>
        <w:spacing w:after="0" w:line="240" w:lineRule="auto"/>
        <w:ind w:right="-850"/>
        <w:jc w:val="center"/>
        <w:rPr>
          <w:rFonts w:ascii="Times New Roman" w:hAnsi="Times New Roman"/>
          <w:b/>
          <w:sz w:val="28"/>
          <w:szCs w:val="28"/>
          <w:lang w:val="sr-Cyrl-CS" w:eastAsia="en-US"/>
        </w:rPr>
      </w:pPr>
      <w:r w:rsidRPr="00CA4A44">
        <w:rPr>
          <w:rFonts w:ascii="Times New Roman" w:hAnsi="Times New Roman"/>
          <w:b/>
          <w:sz w:val="28"/>
          <w:szCs w:val="28"/>
          <w:lang w:val="sr-Cyrl-CS" w:eastAsia="en-US"/>
        </w:rPr>
        <w:t>в борьбе с терроризмом</w:t>
      </w:r>
    </w:p>
    <w:p w:rsidR="004625AF" w:rsidRPr="007904DB" w:rsidRDefault="004625AF" w:rsidP="007904DB">
      <w:pPr>
        <w:spacing w:after="0" w:line="240" w:lineRule="auto"/>
        <w:ind w:right="-850"/>
        <w:jc w:val="center"/>
        <w:rPr>
          <w:rFonts w:ascii="Times New Roman" w:hAnsi="Times New Roman"/>
          <w:b/>
          <w:sz w:val="28"/>
          <w:szCs w:val="28"/>
          <w:lang w:val="sr-Cyrl-CS" w:eastAsia="en-US"/>
        </w:rPr>
      </w:pPr>
    </w:p>
    <w:p w:rsidR="004625AF" w:rsidRPr="007904DB" w:rsidRDefault="004625AF" w:rsidP="002A4BD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904DB">
        <w:rPr>
          <w:rFonts w:ascii="Times New Roman" w:hAnsi="Times New Roman"/>
          <w:b/>
          <w:sz w:val="28"/>
          <w:szCs w:val="28"/>
        </w:rPr>
        <w:t>В старших классах проведены беседы о чрезвычайных ситуациях,</w:t>
      </w:r>
    </w:p>
    <w:p w:rsidR="004625AF" w:rsidRPr="00BF0766" w:rsidRDefault="004625AF" w:rsidP="00BF076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904DB">
        <w:rPr>
          <w:rFonts w:ascii="Times New Roman" w:hAnsi="Times New Roman"/>
          <w:b/>
          <w:sz w:val="28"/>
          <w:szCs w:val="28"/>
        </w:rPr>
        <w:t>в том числе террористического характера.</w:t>
      </w:r>
    </w:p>
    <w:p w:rsidR="004625AF" w:rsidRPr="003E669B" w:rsidRDefault="004625AF" w:rsidP="002A4BD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F50C8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 w:rsidRPr="00DF2405">
        <w:rPr>
          <w:rFonts w:ascii="Times New Roman" w:hAnsi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style="width:264pt;height:180pt;visibility:visible">
            <v:imagedata r:id="rId4" o:title="" cropbottom="7039f"/>
          </v:shape>
        </w:pict>
      </w:r>
      <w:r w:rsidRPr="00DF2405">
        <w:rPr>
          <w:rFonts w:ascii="Times New Roman" w:hAnsi="Times New Roman"/>
          <w:noProof/>
          <w:sz w:val="28"/>
          <w:szCs w:val="28"/>
        </w:rPr>
        <w:pict>
          <v:shape id="Рисунок 2" o:spid="_x0000_i1026" type="#_x0000_t75" style="width:175.5pt;height:178.5pt;visibility:visible">
            <v:imagedata r:id="rId5" o:title="" cropbottom="4518f"/>
          </v:shape>
        </w:pict>
      </w:r>
    </w:p>
    <w:p w:rsidR="004625AF" w:rsidRPr="00CA4A44" w:rsidRDefault="004625AF" w:rsidP="008B0031">
      <w:pPr>
        <w:spacing w:after="0"/>
        <w:rPr>
          <w:rFonts w:ascii="Times New Roman" w:hAnsi="Times New Roman"/>
          <w:sz w:val="28"/>
          <w:szCs w:val="28"/>
        </w:rPr>
      </w:pPr>
    </w:p>
    <w:p w:rsidR="004625AF" w:rsidRDefault="004625AF" w:rsidP="00387411">
      <w:pPr>
        <w:tabs>
          <w:tab w:val="left" w:pos="8364"/>
        </w:tabs>
        <w:ind w:right="424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                                 </w:t>
      </w:r>
    </w:p>
    <w:p w:rsidR="004625AF" w:rsidRPr="007904DB" w:rsidRDefault="004625AF" w:rsidP="0036015C">
      <w:pPr>
        <w:tabs>
          <w:tab w:val="left" w:pos="8364"/>
        </w:tabs>
        <w:spacing w:after="0" w:line="240" w:lineRule="auto"/>
        <w:ind w:right="424"/>
        <w:jc w:val="center"/>
        <w:rPr>
          <w:rFonts w:ascii="Times New Roman" w:hAnsi="Times New Roman"/>
          <w:b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b/>
          <w:sz w:val="28"/>
          <w:szCs w:val="28"/>
          <w:lang w:eastAsia="en-US"/>
        </w:rPr>
        <w:t>Классный час в 6-7</w:t>
      </w:r>
      <w:r w:rsidRPr="007904DB">
        <w:rPr>
          <w:rFonts w:ascii="Times New Roman" w:hAnsi="Times New Roman"/>
          <w:b/>
          <w:sz w:val="28"/>
          <w:szCs w:val="28"/>
          <w:lang w:eastAsia="en-US"/>
        </w:rPr>
        <w:t xml:space="preserve"> классах «Как не стать заложником террориста»</w:t>
      </w:r>
    </w:p>
    <w:p w:rsidR="004625AF" w:rsidRDefault="004625AF" w:rsidP="00D13DD1">
      <w:pPr>
        <w:tabs>
          <w:tab w:val="left" w:pos="8364"/>
        </w:tabs>
        <w:spacing w:after="0"/>
        <w:ind w:right="424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4625AF" w:rsidRDefault="004625AF" w:rsidP="00CA4A44">
      <w:pPr>
        <w:tabs>
          <w:tab w:val="left" w:pos="8364"/>
        </w:tabs>
        <w:ind w:right="424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</w:p>
    <w:p w:rsidR="004625AF" w:rsidRDefault="004625AF" w:rsidP="003E669B">
      <w:pPr>
        <w:tabs>
          <w:tab w:val="left" w:pos="8364"/>
        </w:tabs>
        <w:ind w:right="424"/>
        <w:jc w:val="center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noProof/>
          <w:color w:val="000000"/>
          <w:w w:val="0"/>
          <w:sz w:val="2"/>
        </w:rPr>
        <w:t xml:space="preserve">                   </w:t>
      </w:r>
      <w:r w:rsidRPr="00DF2405">
        <w:rPr>
          <w:rFonts w:ascii="Times New Roman" w:hAnsi="Times New Roman"/>
          <w:noProof/>
          <w:color w:val="000000"/>
          <w:w w:val="0"/>
          <w:sz w:val="2"/>
        </w:rPr>
        <w:pict>
          <v:shape id="Рисунок 6" o:spid="_x0000_i1027" type="#_x0000_t75" style="width:258.75pt;height:168.75pt;visibility:visible">
            <v:imagedata r:id="rId6" o:title="" cropbottom="7491f"/>
          </v:shape>
        </w:pict>
      </w:r>
      <w:r w:rsidRPr="00DF2405">
        <w:rPr>
          <w:rFonts w:ascii="Times New Roman" w:hAnsi="Times New Roman"/>
          <w:noProof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pict>
          <v:shape id="Рисунок 5" o:spid="_x0000_i1028" type="#_x0000_t75" style="width:242.25pt;height:157.5pt;visibility:visible">
            <v:imagedata r:id="rId7" o:title="" croptop="16496f" cropbottom="15730f" cropleft="8676f" cropright="19900f"/>
          </v:shape>
        </w:pict>
      </w:r>
    </w:p>
    <w:p w:rsidR="004625AF" w:rsidRDefault="004625AF" w:rsidP="002A4BD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  <w:lang w:eastAsia="en-US"/>
        </w:rPr>
        <w:t xml:space="preserve">  </w:t>
      </w:r>
    </w:p>
    <w:p w:rsidR="004625AF" w:rsidRPr="007904DB" w:rsidRDefault="004625AF" w:rsidP="00CF1A4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7904DB">
        <w:rPr>
          <w:rFonts w:ascii="Times New Roman" w:hAnsi="Times New Roman"/>
          <w:b/>
          <w:sz w:val="28"/>
          <w:szCs w:val="28"/>
          <w:lang w:eastAsia="en-US"/>
        </w:rPr>
        <w:t>В начальных классах проведены классные часы по теме</w:t>
      </w:r>
      <w:r>
        <w:rPr>
          <w:rFonts w:ascii="Times New Roman" w:hAnsi="Times New Roman"/>
          <w:b/>
          <w:sz w:val="28"/>
          <w:szCs w:val="28"/>
          <w:lang w:eastAsia="en-US"/>
        </w:rPr>
        <w:t xml:space="preserve"> «Что такое терроризм?»</w:t>
      </w:r>
    </w:p>
    <w:p w:rsidR="004625AF" w:rsidRPr="003E669B" w:rsidRDefault="004625AF" w:rsidP="00BC4C6D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  <w:r w:rsidRPr="007904DB">
        <w:rPr>
          <w:rFonts w:ascii="Times New Roman" w:hAnsi="Times New Roman"/>
          <w:b/>
          <w:sz w:val="28"/>
          <w:szCs w:val="28"/>
          <w:lang w:eastAsia="en-US"/>
        </w:rPr>
        <w:t xml:space="preserve"> «Как вести себя в общественном месте», с разыгрыванием разных ситуаций</w:t>
      </w:r>
      <w:r w:rsidRPr="003E669B">
        <w:rPr>
          <w:rFonts w:ascii="Times New Roman" w:hAnsi="Times New Roman"/>
          <w:sz w:val="28"/>
          <w:szCs w:val="28"/>
          <w:lang w:eastAsia="en-US"/>
        </w:rPr>
        <w:t>.</w:t>
      </w:r>
    </w:p>
    <w:p w:rsidR="004625AF" w:rsidRDefault="004625AF" w:rsidP="00E41415">
      <w:pPr>
        <w:tabs>
          <w:tab w:val="left" w:pos="8364"/>
        </w:tabs>
        <w:ind w:right="424"/>
        <w:jc w:val="center"/>
        <w:rPr>
          <w:rFonts w:ascii="Times New Roman" w:hAnsi="Times New Roman"/>
          <w:noProof/>
          <w:sz w:val="28"/>
          <w:szCs w:val="28"/>
          <w:lang w:val="en-US"/>
        </w:rPr>
      </w:pPr>
      <w:r w:rsidRPr="00DF2405">
        <w:rPr>
          <w:rFonts w:ascii="Times New Roman" w:hAnsi="Times New Roman"/>
          <w:noProof/>
          <w:sz w:val="28"/>
          <w:szCs w:val="28"/>
        </w:rPr>
        <w:pict>
          <v:shape id="Рисунок 7" o:spid="_x0000_i1029" type="#_x0000_t75" style="width:243pt;height:171pt;visibility:visible">
            <v:imagedata r:id="rId8" o:title="" cropbottom="5701f"/>
          </v:shape>
        </w:pict>
      </w:r>
      <w:r>
        <w:rPr>
          <w:rFonts w:ascii="Times New Roman" w:hAnsi="Times New Roman"/>
          <w:sz w:val="28"/>
          <w:szCs w:val="28"/>
        </w:rPr>
        <w:t xml:space="preserve"> </w:t>
      </w:r>
      <w:r w:rsidRPr="00DF2405">
        <w:rPr>
          <w:rFonts w:ascii="Times New Roman" w:hAnsi="Times New Roman"/>
          <w:noProof/>
          <w:sz w:val="28"/>
          <w:szCs w:val="28"/>
        </w:rPr>
        <w:pict>
          <v:shape id="Рисунок 1" o:spid="_x0000_i1030" type="#_x0000_t75" style="width:255pt;height:176.25pt;visibility:visible">
            <v:imagedata r:id="rId9" o:title="" cropbottom="5744f"/>
          </v:shape>
        </w:pict>
      </w:r>
    </w:p>
    <w:p w:rsidR="004625AF" w:rsidRDefault="004625AF" w:rsidP="00CB05A9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91"/>
        <w:gridCol w:w="7838"/>
        <w:gridCol w:w="2259"/>
      </w:tblGrid>
      <w:tr w:rsidR="004625AF" w:rsidRPr="00CB05A9" w:rsidTr="00CB05A9">
        <w:trPr>
          <w:trHeight w:val="738"/>
        </w:trPr>
        <w:tc>
          <w:tcPr>
            <w:tcW w:w="891" w:type="dxa"/>
          </w:tcPr>
          <w:p w:rsidR="004625AF" w:rsidRPr="00CB05A9" w:rsidRDefault="004625AF" w:rsidP="00D3216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5A9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7838" w:type="dxa"/>
          </w:tcPr>
          <w:p w:rsidR="004625AF" w:rsidRPr="00CB05A9" w:rsidRDefault="004625AF" w:rsidP="00D3216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5A9">
              <w:rPr>
                <w:rFonts w:ascii="Times New Roman" w:hAnsi="Times New Roman"/>
                <w:sz w:val="28"/>
                <w:szCs w:val="28"/>
              </w:rPr>
              <w:t>Мероприятия, кл часы</w:t>
            </w:r>
          </w:p>
        </w:tc>
        <w:tc>
          <w:tcPr>
            <w:tcW w:w="2259" w:type="dxa"/>
          </w:tcPr>
          <w:p w:rsidR="004625AF" w:rsidRPr="00CB05A9" w:rsidRDefault="004625AF" w:rsidP="00D3216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5A9">
              <w:rPr>
                <w:rFonts w:ascii="Times New Roman" w:hAnsi="Times New Roman"/>
                <w:sz w:val="28"/>
                <w:szCs w:val="28"/>
              </w:rPr>
              <w:t>Дата проведения</w:t>
            </w:r>
          </w:p>
        </w:tc>
      </w:tr>
      <w:tr w:rsidR="004625AF" w:rsidRPr="00CB05A9" w:rsidTr="00CB05A9">
        <w:tc>
          <w:tcPr>
            <w:tcW w:w="891" w:type="dxa"/>
          </w:tcPr>
          <w:p w:rsidR="004625AF" w:rsidRPr="00CB05A9" w:rsidRDefault="004625AF" w:rsidP="00D3216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5A9">
              <w:rPr>
                <w:rFonts w:ascii="Times New Roman" w:hAnsi="Times New Roman"/>
                <w:sz w:val="28"/>
                <w:szCs w:val="28"/>
                <w:lang w:val="en-US"/>
              </w:rPr>
              <w:t>1.</w:t>
            </w:r>
          </w:p>
        </w:tc>
        <w:tc>
          <w:tcPr>
            <w:tcW w:w="7838" w:type="dxa"/>
          </w:tcPr>
          <w:p w:rsidR="004625AF" w:rsidRPr="00CB05A9" w:rsidRDefault="004625AF" w:rsidP="00D32163">
            <w:pPr>
              <w:rPr>
                <w:rFonts w:ascii="Times New Roman" w:hAnsi="Times New Roman"/>
                <w:sz w:val="28"/>
                <w:szCs w:val="28"/>
              </w:rPr>
            </w:pPr>
            <w:r w:rsidRPr="00CB05A9">
              <w:rPr>
                <w:rFonts w:ascii="Times New Roman" w:hAnsi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/>
                <w:sz w:val="28"/>
                <w:szCs w:val="28"/>
              </w:rPr>
              <w:t>л.час 1-4 классах «Что такое терроризм?</w:t>
            </w:r>
            <w:r w:rsidRPr="00CB05A9">
              <w:rPr>
                <w:rFonts w:ascii="Times New Roman" w:hAnsi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«Узнай как защитить себя!»</w:t>
            </w:r>
          </w:p>
        </w:tc>
        <w:tc>
          <w:tcPr>
            <w:tcW w:w="2259" w:type="dxa"/>
          </w:tcPr>
          <w:p w:rsidR="004625AF" w:rsidRPr="00B737F4" w:rsidRDefault="004625AF" w:rsidP="00D3216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04</w:t>
            </w:r>
            <w:r>
              <w:rPr>
                <w:rFonts w:ascii="Times New Roman" w:hAnsi="Times New Roman"/>
                <w:sz w:val="28"/>
                <w:szCs w:val="28"/>
              </w:rPr>
              <w:t>.09.2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г.</w:t>
            </w:r>
          </w:p>
        </w:tc>
      </w:tr>
      <w:tr w:rsidR="004625AF" w:rsidRPr="00CB05A9" w:rsidTr="00CB05A9">
        <w:tc>
          <w:tcPr>
            <w:tcW w:w="891" w:type="dxa"/>
          </w:tcPr>
          <w:p w:rsidR="004625AF" w:rsidRPr="00CB05A9" w:rsidRDefault="004625AF" w:rsidP="00D3216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5A9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7838" w:type="dxa"/>
          </w:tcPr>
          <w:p w:rsidR="004625AF" w:rsidRPr="00CB05A9" w:rsidRDefault="004625AF" w:rsidP="00D32163">
            <w:pPr>
              <w:rPr>
                <w:rFonts w:ascii="Times New Roman" w:hAnsi="Times New Roman"/>
                <w:sz w:val="28"/>
                <w:szCs w:val="28"/>
              </w:rPr>
            </w:pPr>
            <w:r w:rsidRPr="00CB05A9">
              <w:rPr>
                <w:rFonts w:ascii="Times New Roman" w:hAnsi="Times New Roman"/>
                <w:sz w:val="28"/>
                <w:szCs w:val="28"/>
              </w:rPr>
              <w:t>Урок безопасности. Безопасность значит жизнь.</w:t>
            </w:r>
          </w:p>
        </w:tc>
        <w:tc>
          <w:tcPr>
            <w:tcW w:w="2259" w:type="dxa"/>
          </w:tcPr>
          <w:p w:rsidR="004625AF" w:rsidRPr="00CB05A9" w:rsidRDefault="004625AF" w:rsidP="00D3216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>.09.2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 w:rsidRPr="00CB05A9">
              <w:rPr>
                <w:rFonts w:ascii="Times New Roman" w:hAnsi="Times New Roman"/>
                <w:sz w:val="28"/>
                <w:szCs w:val="28"/>
              </w:rPr>
              <w:t>г.</w:t>
            </w:r>
          </w:p>
        </w:tc>
      </w:tr>
      <w:tr w:rsidR="004625AF" w:rsidRPr="00CB05A9" w:rsidTr="00CB05A9">
        <w:tc>
          <w:tcPr>
            <w:tcW w:w="891" w:type="dxa"/>
          </w:tcPr>
          <w:p w:rsidR="004625AF" w:rsidRPr="00CB05A9" w:rsidRDefault="004625AF" w:rsidP="00D3216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5A9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7838" w:type="dxa"/>
          </w:tcPr>
          <w:p w:rsidR="004625AF" w:rsidRPr="00CB05A9" w:rsidRDefault="004625AF" w:rsidP="00D32163">
            <w:pPr>
              <w:rPr>
                <w:rFonts w:ascii="Times New Roman" w:hAnsi="Times New Roman"/>
                <w:sz w:val="28"/>
                <w:szCs w:val="28"/>
              </w:rPr>
            </w:pPr>
            <w:r w:rsidRPr="00CB05A9">
              <w:rPr>
                <w:rFonts w:ascii="Times New Roman" w:hAnsi="Times New Roman"/>
                <w:sz w:val="28"/>
                <w:szCs w:val="28"/>
              </w:rPr>
              <w:t>Телефон доверия</w:t>
            </w:r>
          </w:p>
        </w:tc>
        <w:tc>
          <w:tcPr>
            <w:tcW w:w="2259" w:type="dxa"/>
          </w:tcPr>
          <w:p w:rsidR="004625AF" w:rsidRPr="00CB05A9" w:rsidRDefault="004625AF" w:rsidP="00D3216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>.09.2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 w:rsidRPr="00CB05A9">
              <w:rPr>
                <w:rFonts w:ascii="Times New Roman" w:hAnsi="Times New Roman"/>
                <w:sz w:val="28"/>
                <w:szCs w:val="28"/>
              </w:rPr>
              <w:t>г.</w:t>
            </w:r>
          </w:p>
        </w:tc>
      </w:tr>
      <w:tr w:rsidR="004625AF" w:rsidRPr="00CB05A9" w:rsidTr="00CB05A9">
        <w:tc>
          <w:tcPr>
            <w:tcW w:w="891" w:type="dxa"/>
          </w:tcPr>
          <w:p w:rsidR="004625AF" w:rsidRPr="00CB05A9" w:rsidRDefault="004625AF" w:rsidP="00D3216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5A9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7838" w:type="dxa"/>
          </w:tcPr>
          <w:p w:rsidR="004625AF" w:rsidRPr="00CB05A9" w:rsidRDefault="004625AF" w:rsidP="00D3216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Кл.час 5 кл.: «Узнать, как защитить себя, как вести себя</w:t>
            </w:r>
            <w:r w:rsidRPr="00CB05A9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259" w:type="dxa"/>
          </w:tcPr>
          <w:p w:rsidR="004625AF" w:rsidRPr="00CB05A9" w:rsidRDefault="004625AF" w:rsidP="00D3216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>.09.2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 w:rsidRPr="00CB05A9">
              <w:rPr>
                <w:rFonts w:ascii="Times New Roman" w:hAnsi="Times New Roman"/>
                <w:sz w:val="28"/>
                <w:szCs w:val="28"/>
              </w:rPr>
              <w:t>г.</w:t>
            </w:r>
          </w:p>
        </w:tc>
      </w:tr>
      <w:tr w:rsidR="004625AF" w:rsidRPr="00CB05A9" w:rsidTr="00CB05A9">
        <w:tc>
          <w:tcPr>
            <w:tcW w:w="891" w:type="dxa"/>
          </w:tcPr>
          <w:p w:rsidR="004625AF" w:rsidRPr="00CB05A9" w:rsidRDefault="004625AF" w:rsidP="00D3216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5A9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7838" w:type="dxa"/>
          </w:tcPr>
          <w:p w:rsidR="004625AF" w:rsidRPr="00CB05A9" w:rsidRDefault="004625AF" w:rsidP="00D3216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 час 8 кл. «Защити себя!</w:t>
            </w:r>
            <w:r w:rsidRPr="00CB05A9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259" w:type="dxa"/>
          </w:tcPr>
          <w:p w:rsidR="004625AF" w:rsidRPr="00CB05A9" w:rsidRDefault="004625AF" w:rsidP="00D3216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>.09.2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 w:rsidRPr="00CB05A9">
              <w:rPr>
                <w:rFonts w:ascii="Times New Roman" w:hAnsi="Times New Roman"/>
                <w:sz w:val="28"/>
                <w:szCs w:val="28"/>
              </w:rPr>
              <w:t>г.</w:t>
            </w:r>
          </w:p>
        </w:tc>
      </w:tr>
      <w:tr w:rsidR="004625AF" w:rsidRPr="00CB05A9" w:rsidTr="00CB05A9">
        <w:tc>
          <w:tcPr>
            <w:tcW w:w="891" w:type="dxa"/>
          </w:tcPr>
          <w:p w:rsidR="004625AF" w:rsidRPr="00CB05A9" w:rsidRDefault="004625AF" w:rsidP="00D3216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5A9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7838" w:type="dxa"/>
          </w:tcPr>
          <w:p w:rsidR="004625AF" w:rsidRPr="00CB05A9" w:rsidRDefault="004625AF" w:rsidP="00D3216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Кл.час 7 класс: «Безопасность людей</w:t>
            </w:r>
            <w:r w:rsidRPr="00CB05A9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259" w:type="dxa"/>
          </w:tcPr>
          <w:p w:rsidR="004625AF" w:rsidRPr="00CB05A9" w:rsidRDefault="004625AF" w:rsidP="00D3216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>.09.2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 w:rsidRPr="00CB05A9">
              <w:rPr>
                <w:rFonts w:ascii="Times New Roman" w:hAnsi="Times New Roman"/>
                <w:sz w:val="28"/>
                <w:szCs w:val="28"/>
              </w:rPr>
              <w:t>г.</w:t>
            </w:r>
          </w:p>
        </w:tc>
      </w:tr>
      <w:tr w:rsidR="004625AF" w:rsidRPr="00CB05A9" w:rsidTr="00CB05A9">
        <w:tc>
          <w:tcPr>
            <w:tcW w:w="891" w:type="dxa"/>
          </w:tcPr>
          <w:p w:rsidR="004625AF" w:rsidRPr="00CB05A9" w:rsidRDefault="004625AF" w:rsidP="00D3216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05A9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7838" w:type="dxa"/>
          </w:tcPr>
          <w:p w:rsidR="004625AF" w:rsidRPr="00CB05A9" w:rsidRDefault="004625AF" w:rsidP="00D3216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Кл.час 9 класс: «Почему возникает терроризм?»</w:t>
            </w:r>
          </w:p>
        </w:tc>
        <w:tc>
          <w:tcPr>
            <w:tcW w:w="2259" w:type="dxa"/>
          </w:tcPr>
          <w:p w:rsidR="004625AF" w:rsidRPr="00CB05A9" w:rsidRDefault="004625AF" w:rsidP="00D3216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>.09.2</w:t>
            </w:r>
            <w:bookmarkStart w:id="0" w:name="_GoBack"/>
            <w:bookmarkEnd w:id="0"/>
            <w:r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 w:rsidRPr="00CB05A9">
              <w:rPr>
                <w:rFonts w:ascii="Times New Roman" w:hAnsi="Times New Roman"/>
                <w:sz w:val="28"/>
                <w:szCs w:val="28"/>
              </w:rPr>
              <w:t>г.</w:t>
            </w:r>
          </w:p>
        </w:tc>
      </w:tr>
    </w:tbl>
    <w:p w:rsidR="004625AF" w:rsidRPr="005B0911" w:rsidRDefault="004625AF" w:rsidP="005B0911">
      <w:pPr>
        <w:pStyle w:val="Heading1"/>
        <w:shd w:val="clear" w:color="auto" w:fill="FFFFFF"/>
        <w:spacing w:before="0" w:beforeAutospacing="0" w:after="0" w:afterAutospacing="0"/>
        <w:rPr>
          <w:rFonts w:ascii="Georgia" w:hAnsi="Georgia"/>
          <w:b w:val="0"/>
          <w:bCs w:val="0"/>
          <w:sz w:val="28"/>
          <w:szCs w:val="28"/>
        </w:rPr>
      </w:pPr>
      <w:r>
        <w:rPr>
          <w:b w:val="0"/>
          <w:sz w:val="28"/>
          <w:szCs w:val="28"/>
        </w:rPr>
        <w:t xml:space="preserve">     </w:t>
      </w:r>
      <w:r w:rsidRPr="005B0911">
        <w:rPr>
          <w:b w:val="0"/>
          <w:sz w:val="28"/>
          <w:szCs w:val="28"/>
        </w:rPr>
        <w:t xml:space="preserve">9 сентября в школе прошли практические занятия </w:t>
      </w:r>
      <w:r w:rsidRPr="005B0911">
        <w:rPr>
          <w:rFonts w:ascii="Georgia" w:hAnsi="Georgia"/>
          <w:b w:val="0"/>
          <w:bCs w:val="0"/>
          <w:sz w:val="42"/>
          <w:szCs w:val="42"/>
        </w:rPr>
        <w:t> </w:t>
      </w:r>
      <w:r w:rsidRPr="005B0911">
        <w:rPr>
          <w:rFonts w:ascii="Georgia" w:hAnsi="Georgia"/>
          <w:b w:val="0"/>
          <w:bCs w:val="0"/>
          <w:sz w:val="28"/>
          <w:szCs w:val="28"/>
        </w:rPr>
        <w:t>по отработке действий в случае возникновения угрозы террористического акта, захвата детей и сотрудников в заложники.</w:t>
      </w:r>
    </w:p>
    <w:p w:rsidR="004625AF" w:rsidRPr="00CB05A9" w:rsidRDefault="004625AF" w:rsidP="005B0911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625AF" w:rsidRDefault="004625AF" w:rsidP="00145EF4">
      <w:pPr>
        <w:tabs>
          <w:tab w:val="left" w:pos="8647"/>
        </w:tabs>
        <w:ind w:right="-1"/>
        <w:jc w:val="both"/>
      </w:pPr>
      <w:r>
        <w:pict>
          <v:shape id="_x0000_i1031" type="#_x0000_t75" alt="" style="width:249.75pt;height:187.5pt">
            <v:imagedata r:id="rId10" r:href="rId11"/>
          </v:shape>
        </w:pict>
      </w:r>
      <w:r>
        <w:t xml:space="preserve">         </w:t>
      </w:r>
      <w:r>
        <w:pict>
          <v:shape id="_x0000_i1032" type="#_x0000_t75" alt="" style="width:249.75pt;height:187.5pt">
            <v:imagedata r:id="rId12" r:href="rId13"/>
          </v:shape>
        </w:pict>
      </w:r>
    </w:p>
    <w:p w:rsidR="004625AF" w:rsidRPr="00CB05A9" w:rsidRDefault="004625AF" w:rsidP="00145EF4">
      <w:pPr>
        <w:tabs>
          <w:tab w:val="left" w:pos="8364"/>
        </w:tabs>
        <w:ind w:right="424"/>
        <w:jc w:val="both"/>
        <w:rPr>
          <w:rFonts w:ascii="Times New Roman" w:hAnsi="Times New Roman"/>
          <w:sz w:val="28"/>
          <w:szCs w:val="28"/>
        </w:rPr>
      </w:pPr>
      <w:r>
        <w:pict>
          <v:shape id="_x0000_i1033" type="#_x0000_t75" alt="" style="width:249.75pt;height:187.5pt">
            <v:imagedata r:id="rId14" r:href="rId15"/>
          </v:shape>
        </w:pict>
      </w:r>
    </w:p>
    <w:sectPr w:rsidR="004625AF" w:rsidRPr="00CB05A9" w:rsidSect="00CA4A44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A4A44"/>
    <w:rsid w:val="000E464C"/>
    <w:rsid w:val="001308D7"/>
    <w:rsid w:val="00134890"/>
    <w:rsid w:val="00145EF4"/>
    <w:rsid w:val="00150C80"/>
    <w:rsid w:val="001A71EC"/>
    <w:rsid w:val="00273194"/>
    <w:rsid w:val="002A4BD1"/>
    <w:rsid w:val="0036015C"/>
    <w:rsid w:val="00387411"/>
    <w:rsid w:val="003A48DD"/>
    <w:rsid w:val="003E669B"/>
    <w:rsid w:val="004625AF"/>
    <w:rsid w:val="005278F4"/>
    <w:rsid w:val="005775F2"/>
    <w:rsid w:val="005B0911"/>
    <w:rsid w:val="005B0EB1"/>
    <w:rsid w:val="006F793F"/>
    <w:rsid w:val="00745A15"/>
    <w:rsid w:val="00760C52"/>
    <w:rsid w:val="007904DB"/>
    <w:rsid w:val="007A5CB4"/>
    <w:rsid w:val="008B0031"/>
    <w:rsid w:val="00910818"/>
    <w:rsid w:val="00927D3C"/>
    <w:rsid w:val="00993BAA"/>
    <w:rsid w:val="009F50C8"/>
    <w:rsid w:val="00A02BA2"/>
    <w:rsid w:val="00A852CA"/>
    <w:rsid w:val="00AD1843"/>
    <w:rsid w:val="00B304C2"/>
    <w:rsid w:val="00B737F4"/>
    <w:rsid w:val="00BA12BA"/>
    <w:rsid w:val="00BA2311"/>
    <w:rsid w:val="00BC4C6D"/>
    <w:rsid w:val="00BF0766"/>
    <w:rsid w:val="00C6268A"/>
    <w:rsid w:val="00C80EAA"/>
    <w:rsid w:val="00CA4A44"/>
    <w:rsid w:val="00CB05A9"/>
    <w:rsid w:val="00CB4A5D"/>
    <w:rsid w:val="00CF1A45"/>
    <w:rsid w:val="00D13DD1"/>
    <w:rsid w:val="00D32163"/>
    <w:rsid w:val="00D801E2"/>
    <w:rsid w:val="00DF140A"/>
    <w:rsid w:val="00DF2405"/>
    <w:rsid w:val="00E2712D"/>
    <w:rsid w:val="00E41415"/>
    <w:rsid w:val="00E4508A"/>
    <w:rsid w:val="00E75B0E"/>
    <w:rsid w:val="00EE5A5A"/>
    <w:rsid w:val="00F13A0C"/>
    <w:rsid w:val="00F6368D"/>
    <w:rsid w:val="00F65B5A"/>
    <w:rsid w:val="00F81D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5A15"/>
    <w:pPr>
      <w:spacing w:after="200" w:line="276" w:lineRule="auto"/>
    </w:pPr>
  </w:style>
  <w:style w:type="paragraph" w:styleId="Heading1">
    <w:name w:val="heading 1"/>
    <w:basedOn w:val="Normal"/>
    <w:link w:val="Heading1Char"/>
    <w:uiPriority w:val="99"/>
    <w:qFormat/>
    <w:locked/>
    <w:rsid w:val="005B0911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B0911"/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rsid w:val="007A5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A5C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2472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https://sun9-49.userapi.com/c854420/v854420780/ee26c/J9Fxg2m_J8E.jp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https://sun9-20.userapi.com/c854420/v854420780/ee251/vbzWhd50V0w.jpg" TargetMode="External"/><Relationship Id="rId5" Type="http://schemas.openxmlformats.org/officeDocument/2006/relationships/image" Target="media/image2.jpeg"/><Relationship Id="rId15" Type="http://schemas.openxmlformats.org/officeDocument/2006/relationships/image" Target="https://sun9-19.userapi.com/c854420/v854420780/ee275/SoNinLqh85k.jpg" TargetMode="Externa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166</TotalTime>
  <Pages>2</Pages>
  <Words>270</Words>
  <Characters>1539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admin</cp:lastModifiedBy>
  <cp:revision>8</cp:revision>
  <dcterms:created xsi:type="dcterms:W3CDTF">2018-09-20T06:16:00Z</dcterms:created>
  <dcterms:modified xsi:type="dcterms:W3CDTF">2022-11-30T04:17:00Z</dcterms:modified>
</cp:coreProperties>
</file>